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A52AC5" w14:textId="77777777" w:rsidR="0081646B" w:rsidRDefault="0081646B" w:rsidP="003E5AEA">
      <w:pPr>
        <w:spacing w:after="160" w:line="259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91"/>
        <w:gridCol w:w="2820"/>
        <w:gridCol w:w="2677"/>
        <w:gridCol w:w="2677"/>
        <w:gridCol w:w="2820"/>
        <w:gridCol w:w="2641"/>
      </w:tblGrid>
      <w:tr w:rsidR="008A5719" w:rsidRPr="00DF030F" w14:paraId="4442C365" w14:textId="77777777" w:rsidTr="00135E5B">
        <w:trPr>
          <w:trHeight w:val="707"/>
        </w:trPr>
        <w:tc>
          <w:tcPr>
            <w:tcW w:w="1491" w:type="dxa"/>
            <w:vMerge w:val="restart"/>
            <w:shd w:val="clear" w:color="auto" w:fill="D0CECE" w:themeFill="background2" w:themeFillShade="E6"/>
          </w:tcPr>
          <w:p w14:paraId="41843C89" w14:textId="77777777" w:rsidR="008A5719" w:rsidRDefault="008A5719" w:rsidP="00135E5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B4212">
              <w:rPr>
                <w:color w:val="FF0000"/>
              </w:rPr>
              <w:br w:type="page"/>
            </w:r>
            <w:r w:rsidRPr="00762607">
              <w:rPr>
                <w:color w:val="000000" w:themeColor="text1"/>
                <w:sz w:val="28"/>
                <w:szCs w:val="28"/>
              </w:rPr>
              <w:t>20</w:t>
            </w:r>
            <w:r>
              <w:rPr>
                <w:color w:val="000000" w:themeColor="text1"/>
                <w:sz w:val="28"/>
                <w:szCs w:val="28"/>
              </w:rPr>
              <w:t>26</w:t>
            </w:r>
            <w:r w:rsidRPr="00762607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>szeptember</w:t>
            </w:r>
          </w:p>
          <w:p w14:paraId="09133182" w14:textId="77777777" w:rsidR="008A5719" w:rsidRPr="00D0633D" w:rsidRDefault="008A5719" w:rsidP="00135E5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14-18.</w:t>
            </w:r>
          </w:p>
        </w:tc>
        <w:tc>
          <w:tcPr>
            <w:tcW w:w="2820" w:type="dxa"/>
            <w:shd w:val="clear" w:color="auto" w:fill="D0CECE" w:themeFill="background2" w:themeFillShade="E6"/>
          </w:tcPr>
          <w:p w14:paraId="405F049E" w14:textId="77777777" w:rsidR="008A5719" w:rsidRPr="00762607" w:rsidRDefault="008A5719" w:rsidP="00135E5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62607">
              <w:rPr>
                <w:b/>
                <w:color w:val="000000" w:themeColor="text1"/>
                <w:sz w:val="28"/>
                <w:szCs w:val="28"/>
              </w:rPr>
              <w:t>Hétfő</w:t>
            </w:r>
          </w:p>
          <w:p w14:paraId="18410AAD" w14:textId="77777777" w:rsidR="008A5719" w:rsidRPr="00B831C6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szeptember 14.</w:t>
            </w:r>
          </w:p>
        </w:tc>
        <w:tc>
          <w:tcPr>
            <w:tcW w:w="2677" w:type="dxa"/>
            <w:shd w:val="clear" w:color="auto" w:fill="D0CECE" w:themeFill="background2" w:themeFillShade="E6"/>
          </w:tcPr>
          <w:p w14:paraId="12434A32" w14:textId="77777777" w:rsidR="008A5719" w:rsidRDefault="008A5719" w:rsidP="00135E5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62607">
              <w:rPr>
                <w:b/>
                <w:color w:val="000000" w:themeColor="text1"/>
                <w:sz w:val="28"/>
                <w:szCs w:val="28"/>
              </w:rPr>
              <w:t>Kedd</w:t>
            </w:r>
          </w:p>
          <w:p w14:paraId="3A820E3F" w14:textId="77777777" w:rsidR="008A5719" w:rsidRPr="00DF030F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szeptember 15.</w:t>
            </w:r>
          </w:p>
        </w:tc>
        <w:tc>
          <w:tcPr>
            <w:tcW w:w="2677" w:type="dxa"/>
            <w:shd w:val="clear" w:color="auto" w:fill="D0CECE" w:themeFill="background2" w:themeFillShade="E6"/>
          </w:tcPr>
          <w:p w14:paraId="2A695590" w14:textId="77777777" w:rsidR="008A5719" w:rsidRPr="00762607" w:rsidRDefault="008A5719" w:rsidP="00135E5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62607">
              <w:rPr>
                <w:b/>
                <w:color w:val="000000" w:themeColor="text1"/>
                <w:sz w:val="28"/>
                <w:szCs w:val="28"/>
              </w:rPr>
              <w:t xml:space="preserve">Szerda </w:t>
            </w:r>
          </w:p>
          <w:p w14:paraId="26044483" w14:textId="77777777" w:rsidR="008A5719" w:rsidRPr="00DF030F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szeptember 16.</w:t>
            </w:r>
          </w:p>
        </w:tc>
        <w:tc>
          <w:tcPr>
            <w:tcW w:w="2820" w:type="dxa"/>
            <w:shd w:val="clear" w:color="auto" w:fill="D0CECE" w:themeFill="background2" w:themeFillShade="E6"/>
          </w:tcPr>
          <w:p w14:paraId="0CC52F35" w14:textId="77777777" w:rsidR="008A5719" w:rsidRPr="00762607" w:rsidRDefault="008A5719" w:rsidP="00135E5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62607">
              <w:rPr>
                <w:b/>
                <w:color w:val="000000" w:themeColor="text1"/>
                <w:sz w:val="28"/>
                <w:szCs w:val="28"/>
              </w:rPr>
              <w:t>Csütörtök</w:t>
            </w:r>
          </w:p>
          <w:p w14:paraId="03B0C106" w14:textId="77777777" w:rsidR="008A5719" w:rsidRPr="00B831C6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szeptember 17.</w:t>
            </w:r>
          </w:p>
        </w:tc>
        <w:tc>
          <w:tcPr>
            <w:tcW w:w="2641" w:type="dxa"/>
            <w:shd w:val="clear" w:color="auto" w:fill="D0CECE" w:themeFill="background2" w:themeFillShade="E6"/>
          </w:tcPr>
          <w:p w14:paraId="2EE9C292" w14:textId="77777777" w:rsidR="008A5719" w:rsidRPr="00762607" w:rsidRDefault="008A5719" w:rsidP="00135E5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62607">
              <w:rPr>
                <w:b/>
                <w:color w:val="000000" w:themeColor="text1"/>
                <w:sz w:val="28"/>
                <w:szCs w:val="28"/>
              </w:rPr>
              <w:t>Péntek</w:t>
            </w:r>
          </w:p>
          <w:p w14:paraId="58DA2824" w14:textId="77777777" w:rsidR="008A5719" w:rsidRPr="00DF030F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szeptember 18.</w:t>
            </w:r>
          </w:p>
        </w:tc>
      </w:tr>
      <w:tr w:rsidR="008A5719" w:rsidRPr="00230D5B" w14:paraId="5D79B38F" w14:textId="77777777" w:rsidTr="00135E5B">
        <w:trPr>
          <w:trHeight w:val="1732"/>
        </w:trPr>
        <w:tc>
          <w:tcPr>
            <w:tcW w:w="1491" w:type="dxa"/>
            <w:vMerge/>
            <w:shd w:val="clear" w:color="auto" w:fill="D0CECE" w:themeFill="background2" w:themeFillShade="E6"/>
          </w:tcPr>
          <w:p w14:paraId="504EDD1F" w14:textId="77777777" w:rsidR="008A5719" w:rsidRPr="00230D5B" w:rsidRDefault="008A5719" w:rsidP="00135E5B">
            <w:pPr>
              <w:rPr>
                <w:color w:val="FF0000"/>
              </w:rPr>
            </w:pPr>
          </w:p>
        </w:tc>
        <w:tc>
          <w:tcPr>
            <w:tcW w:w="2820" w:type="dxa"/>
            <w:vMerge w:val="restart"/>
          </w:tcPr>
          <w:p w14:paraId="7C85C985" w14:textId="77777777" w:rsidR="008A5719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Diplomadolgozat</w:t>
            </w:r>
          </w:p>
          <w:p w14:paraId="3390FCA9" w14:textId="77777777" w:rsidR="008A5719" w:rsidRPr="00CD3674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konzultáció</w:t>
            </w:r>
          </w:p>
          <w:p w14:paraId="5C39B749" w14:textId="77777777" w:rsidR="008A5719" w:rsidRPr="00CD3674" w:rsidRDefault="008A5719" w:rsidP="00135E5B">
            <w:pPr>
              <w:rPr>
                <w:strike/>
                <w:color w:val="000000" w:themeColor="text1"/>
              </w:rPr>
            </w:pPr>
          </w:p>
          <w:p w14:paraId="2D3947D5" w14:textId="77777777" w:rsidR="008A5719" w:rsidRPr="00CD3674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098587D4" w14:textId="77777777" w:rsidR="008A5719" w:rsidRPr="00CD3674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3674">
              <w:rPr>
                <w:color w:val="000000" w:themeColor="text1"/>
                <w:sz w:val="24"/>
                <w:szCs w:val="24"/>
              </w:rPr>
              <w:t>Helyszín:</w:t>
            </w:r>
          </w:p>
          <w:p w14:paraId="62B89480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3674">
              <w:rPr>
                <w:color w:val="000000" w:themeColor="text1"/>
                <w:sz w:val="24"/>
                <w:szCs w:val="24"/>
              </w:rPr>
              <w:t>DE MÉK</w:t>
            </w:r>
          </w:p>
          <w:p w14:paraId="5E25CD16" w14:textId="77777777" w:rsidR="008A5719" w:rsidRPr="00211499" w:rsidRDefault="008A5719" w:rsidP="00135E5B">
            <w:pPr>
              <w:jc w:val="center"/>
              <w:rPr>
                <w:color w:val="EE0000"/>
                <w:sz w:val="24"/>
                <w:szCs w:val="24"/>
              </w:rPr>
            </w:pPr>
          </w:p>
        </w:tc>
        <w:tc>
          <w:tcPr>
            <w:tcW w:w="2677" w:type="dxa"/>
            <w:vMerge w:val="restart"/>
          </w:tcPr>
          <w:p w14:paraId="6B39B5FB" w14:textId="77777777" w:rsidR="008A5719" w:rsidRPr="00AA3555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</w:rPr>
              <w:t>P</w:t>
            </w:r>
            <w:r w:rsidRPr="00AA3555">
              <w:rPr>
                <w:b/>
                <w:color w:val="000000" w:themeColor="text1"/>
                <w:sz w:val="24"/>
                <w:szCs w:val="24"/>
              </w:rPr>
              <w:t>recíziós tápanyag-gazdálkodás és öntözés</w:t>
            </w:r>
          </w:p>
          <w:p w14:paraId="20075B17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53E5367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53126C49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8.00-13.50</w:t>
            </w:r>
          </w:p>
          <w:p w14:paraId="04D10C82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(6 óra)</w:t>
            </w:r>
          </w:p>
          <w:p w14:paraId="62D97E7D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CD66224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577FEC06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A3555">
              <w:rPr>
                <w:bCs/>
                <w:color w:val="000000" w:themeColor="text1"/>
                <w:sz w:val="24"/>
                <w:szCs w:val="24"/>
              </w:rPr>
              <w:t xml:space="preserve">Dr. Nagy Attila </w:t>
            </w:r>
          </w:p>
          <w:p w14:paraId="618E8010" w14:textId="77777777" w:rsidR="008A5719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32D3D681" w14:textId="77777777" w:rsidR="008A5719" w:rsidRPr="00AA3555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03D8F3E6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Helyszín:</w:t>
            </w:r>
          </w:p>
          <w:p w14:paraId="35117AA6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 xml:space="preserve">DE MÉK </w:t>
            </w:r>
          </w:p>
          <w:p w14:paraId="7A9AFFB4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N épület</w:t>
            </w:r>
          </w:p>
          <w:p w14:paraId="27508E95" w14:textId="77777777" w:rsidR="008A5719" w:rsidRPr="00211499" w:rsidRDefault="008A5719" w:rsidP="00135E5B">
            <w:pPr>
              <w:jc w:val="center"/>
              <w:rPr>
                <w:b/>
                <w:strike/>
                <w:color w:val="EE0000"/>
              </w:rPr>
            </w:pPr>
          </w:p>
        </w:tc>
        <w:tc>
          <w:tcPr>
            <w:tcW w:w="2677" w:type="dxa"/>
          </w:tcPr>
          <w:p w14:paraId="587ABD13" w14:textId="77777777" w:rsidR="008A5719" w:rsidRPr="00AA3555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3555">
              <w:rPr>
                <w:b/>
                <w:color w:val="000000" w:themeColor="text1"/>
              </w:rPr>
              <w:t>Pr</w:t>
            </w:r>
            <w:r w:rsidRPr="00AA3555">
              <w:rPr>
                <w:b/>
                <w:color w:val="000000" w:themeColor="text1"/>
                <w:sz w:val="24"/>
                <w:szCs w:val="24"/>
              </w:rPr>
              <w:t>ecíziós tápanyag-gazdálkodás és öntözés</w:t>
            </w:r>
          </w:p>
          <w:p w14:paraId="77B45EA9" w14:textId="77777777" w:rsidR="008A5719" w:rsidRPr="00AA3555" w:rsidRDefault="008A5719" w:rsidP="00135E5B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5DA074A6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A3555">
              <w:rPr>
                <w:bCs/>
                <w:color w:val="000000" w:themeColor="text1"/>
                <w:sz w:val="24"/>
                <w:szCs w:val="24"/>
              </w:rPr>
              <w:t>9.00-11.50</w:t>
            </w:r>
          </w:p>
          <w:p w14:paraId="6FA7FCDD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A3555">
              <w:rPr>
                <w:bCs/>
                <w:color w:val="000000" w:themeColor="text1"/>
                <w:sz w:val="24"/>
                <w:szCs w:val="24"/>
              </w:rPr>
              <w:t>(3 óra)</w:t>
            </w:r>
          </w:p>
          <w:p w14:paraId="1A9C8E18" w14:textId="77777777" w:rsidR="008A5719" w:rsidRPr="00AA3555" w:rsidRDefault="008A5719" w:rsidP="00135E5B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14:paraId="0303E01A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A3555">
              <w:rPr>
                <w:bCs/>
                <w:color w:val="000000" w:themeColor="text1"/>
                <w:sz w:val="24"/>
                <w:szCs w:val="24"/>
              </w:rPr>
              <w:t>Meghívott oktató:</w:t>
            </w:r>
          </w:p>
          <w:p w14:paraId="46B8ED75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A3555">
              <w:rPr>
                <w:bCs/>
                <w:color w:val="000000" w:themeColor="text1"/>
                <w:sz w:val="24"/>
                <w:szCs w:val="24"/>
              </w:rPr>
              <w:t>Dr. Szabó Emese</w:t>
            </w:r>
          </w:p>
          <w:p w14:paraId="3F7A7B32" w14:textId="77777777" w:rsidR="008A5719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58D507E7" w14:textId="77777777" w:rsidR="008A5719" w:rsidRPr="00AA3555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7F9D017B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Helyszín:</w:t>
            </w:r>
          </w:p>
          <w:p w14:paraId="454EC059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 xml:space="preserve">DE MÉK </w:t>
            </w:r>
          </w:p>
          <w:p w14:paraId="7935E920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N épület</w:t>
            </w:r>
          </w:p>
          <w:p w14:paraId="243D65D1" w14:textId="77777777" w:rsidR="008A5719" w:rsidRPr="00211499" w:rsidRDefault="008A5719" w:rsidP="00135E5B">
            <w:pPr>
              <w:jc w:val="center"/>
              <w:rPr>
                <w:strike/>
                <w:color w:val="EE0000"/>
              </w:rPr>
            </w:pPr>
          </w:p>
        </w:tc>
        <w:tc>
          <w:tcPr>
            <w:tcW w:w="2820" w:type="dxa"/>
          </w:tcPr>
          <w:p w14:paraId="6277B9B2" w14:textId="77777777" w:rsidR="008A5719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Diplomadolgozat</w:t>
            </w:r>
          </w:p>
          <w:p w14:paraId="261BD967" w14:textId="77777777" w:rsidR="008A5719" w:rsidRPr="00CD3674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konzultáció</w:t>
            </w:r>
          </w:p>
          <w:p w14:paraId="157001F0" w14:textId="77777777" w:rsidR="008A5719" w:rsidRPr="00CD3674" w:rsidRDefault="008A5719" w:rsidP="00135E5B">
            <w:pPr>
              <w:rPr>
                <w:strike/>
                <w:color w:val="000000" w:themeColor="text1"/>
              </w:rPr>
            </w:pPr>
          </w:p>
          <w:p w14:paraId="05070C8A" w14:textId="77777777" w:rsidR="008A5719" w:rsidRPr="00CD3674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7A78AE05" w14:textId="77777777" w:rsidR="008A5719" w:rsidRPr="00CD3674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3674">
              <w:rPr>
                <w:color w:val="000000" w:themeColor="text1"/>
                <w:sz w:val="24"/>
                <w:szCs w:val="24"/>
              </w:rPr>
              <w:t>Helyszín:</w:t>
            </w:r>
          </w:p>
          <w:p w14:paraId="02B8F63F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D3674">
              <w:rPr>
                <w:color w:val="000000" w:themeColor="text1"/>
                <w:sz w:val="24"/>
                <w:szCs w:val="24"/>
              </w:rPr>
              <w:t>DE MÉK</w:t>
            </w:r>
          </w:p>
          <w:p w14:paraId="0CCB8F1B" w14:textId="77777777" w:rsidR="008A5719" w:rsidRPr="00211499" w:rsidRDefault="008A5719" w:rsidP="00135E5B">
            <w:pPr>
              <w:jc w:val="center"/>
              <w:rPr>
                <w:bCs/>
                <w:color w:val="EE0000"/>
                <w:sz w:val="24"/>
                <w:szCs w:val="24"/>
              </w:rPr>
            </w:pPr>
          </w:p>
        </w:tc>
        <w:tc>
          <w:tcPr>
            <w:tcW w:w="2641" w:type="dxa"/>
            <w:vMerge w:val="restart"/>
          </w:tcPr>
          <w:p w14:paraId="783DA579" w14:textId="77777777" w:rsidR="008A5719" w:rsidRPr="00806523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06523">
              <w:rPr>
                <w:b/>
                <w:color w:val="000000" w:themeColor="text1"/>
                <w:sz w:val="24"/>
                <w:szCs w:val="24"/>
              </w:rPr>
              <w:t>Geoinformációs és távérzékelési rendszerek</w:t>
            </w:r>
          </w:p>
          <w:p w14:paraId="7001F94C" w14:textId="77777777" w:rsidR="008A5719" w:rsidRPr="00806523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6C5CE2D" w14:textId="77777777" w:rsidR="008A5719" w:rsidRPr="00806523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D8347AD" w14:textId="77777777" w:rsidR="008A5719" w:rsidRPr="00806523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06523">
              <w:rPr>
                <w:color w:val="000000" w:themeColor="text1"/>
                <w:sz w:val="24"/>
                <w:szCs w:val="24"/>
              </w:rPr>
              <w:t xml:space="preserve">8.00-16.50 </w:t>
            </w:r>
          </w:p>
          <w:p w14:paraId="70617B95" w14:textId="77777777" w:rsidR="008A5719" w:rsidRPr="00806523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06523">
              <w:rPr>
                <w:color w:val="000000" w:themeColor="text1"/>
                <w:sz w:val="24"/>
                <w:szCs w:val="24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>9</w:t>
            </w:r>
            <w:r w:rsidRPr="00806523">
              <w:rPr>
                <w:color w:val="000000" w:themeColor="text1"/>
                <w:sz w:val="24"/>
                <w:szCs w:val="24"/>
              </w:rPr>
              <w:t xml:space="preserve"> óra)</w:t>
            </w:r>
          </w:p>
          <w:p w14:paraId="66CEE4C2" w14:textId="77777777" w:rsidR="008A5719" w:rsidRPr="00806523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A2ADA64" w14:textId="77777777" w:rsidR="008A5719" w:rsidRPr="00806523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49090818" w14:textId="77777777" w:rsidR="008A5719" w:rsidRPr="00806523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06523">
              <w:rPr>
                <w:color w:val="000000" w:themeColor="text1"/>
                <w:sz w:val="24"/>
                <w:szCs w:val="24"/>
              </w:rPr>
              <w:t>Dr. Tamás János</w:t>
            </w:r>
          </w:p>
          <w:p w14:paraId="7A884B6B" w14:textId="77777777" w:rsidR="008A5719" w:rsidRPr="00211499" w:rsidRDefault="008A5719" w:rsidP="00135E5B">
            <w:pPr>
              <w:jc w:val="center"/>
              <w:rPr>
                <w:color w:val="EE0000"/>
                <w:sz w:val="24"/>
                <w:szCs w:val="24"/>
              </w:rPr>
            </w:pPr>
          </w:p>
          <w:p w14:paraId="59C24BBE" w14:textId="77777777" w:rsidR="008A5719" w:rsidRPr="00211499" w:rsidRDefault="008A5719" w:rsidP="00135E5B">
            <w:pPr>
              <w:jc w:val="center"/>
              <w:rPr>
                <w:color w:val="EE0000"/>
                <w:sz w:val="24"/>
                <w:szCs w:val="24"/>
              </w:rPr>
            </w:pPr>
          </w:p>
          <w:p w14:paraId="0DE0AC3E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A3617">
              <w:rPr>
                <w:color w:val="000000" w:themeColor="text1"/>
                <w:sz w:val="24"/>
                <w:szCs w:val="24"/>
              </w:rPr>
              <w:t>Helyszín:</w:t>
            </w:r>
          </w:p>
          <w:p w14:paraId="7F3C6F6E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 xml:space="preserve">DE MÉK </w:t>
            </w:r>
          </w:p>
          <w:p w14:paraId="4C8BD5E8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A3617">
              <w:rPr>
                <w:color w:val="000000" w:themeColor="text1"/>
                <w:sz w:val="24"/>
                <w:szCs w:val="24"/>
              </w:rPr>
              <w:t>N épület 15-ös terem</w:t>
            </w:r>
          </w:p>
          <w:p w14:paraId="2B9A045E" w14:textId="77777777" w:rsidR="008A5719" w:rsidRPr="00211499" w:rsidRDefault="008A5719" w:rsidP="00135E5B">
            <w:pPr>
              <w:jc w:val="center"/>
              <w:rPr>
                <w:color w:val="EE0000"/>
                <w:sz w:val="24"/>
                <w:szCs w:val="24"/>
              </w:rPr>
            </w:pPr>
          </w:p>
          <w:p w14:paraId="4EA650E1" w14:textId="77777777" w:rsidR="008A5719" w:rsidRPr="00211499" w:rsidRDefault="008A5719" w:rsidP="00135E5B">
            <w:pPr>
              <w:jc w:val="center"/>
              <w:rPr>
                <w:color w:val="EE0000"/>
                <w:sz w:val="24"/>
                <w:szCs w:val="24"/>
              </w:rPr>
            </w:pPr>
          </w:p>
        </w:tc>
      </w:tr>
      <w:tr w:rsidR="008A5719" w:rsidRPr="00230D5B" w14:paraId="1EF4209F" w14:textId="77777777" w:rsidTr="00135E5B">
        <w:trPr>
          <w:trHeight w:val="1731"/>
        </w:trPr>
        <w:tc>
          <w:tcPr>
            <w:tcW w:w="1491" w:type="dxa"/>
            <w:vMerge/>
            <w:shd w:val="clear" w:color="auto" w:fill="D0CECE" w:themeFill="background2" w:themeFillShade="E6"/>
          </w:tcPr>
          <w:p w14:paraId="20EA5D67" w14:textId="77777777" w:rsidR="008A5719" w:rsidRPr="00230D5B" w:rsidRDefault="008A5719" w:rsidP="00135E5B">
            <w:pPr>
              <w:rPr>
                <w:color w:val="FF0000"/>
              </w:rPr>
            </w:pPr>
          </w:p>
        </w:tc>
        <w:tc>
          <w:tcPr>
            <w:tcW w:w="2820" w:type="dxa"/>
            <w:vMerge/>
          </w:tcPr>
          <w:p w14:paraId="5A0DF3D6" w14:textId="77777777" w:rsidR="008A5719" w:rsidRPr="00CD3674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14:paraId="64503427" w14:textId="77777777" w:rsidR="008A5719" w:rsidRPr="008F5D3D" w:rsidRDefault="008A5719" w:rsidP="00135E5B">
            <w:pPr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2677" w:type="dxa"/>
          </w:tcPr>
          <w:p w14:paraId="73EDAD15" w14:textId="77777777" w:rsidR="008A5719" w:rsidRPr="00AA3555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A3555">
              <w:rPr>
                <w:b/>
                <w:color w:val="000000" w:themeColor="text1"/>
                <w:sz w:val="24"/>
                <w:szCs w:val="24"/>
              </w:rPr>
              <w:t>Precíziós tápanyag-gazdálkodás és öntözés</w:t>
            </w:r>
          </w:p>
          <w:p w14:paraId="0015F492" w14:textId="77777777" w:rsidR="008A5719" w:rsidRPr="00AA3555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655434C4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13.00-14.50</w:t>
            </w:r>
          </w:p>
          <w:p w14:paraId="6A793817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(2 óra)</w:t>
            </w:r>
          </w:p>
          <w:p w14:paraId="4769BF9E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3EE8F481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A3555">
              <w:rPr>
                <w:bCs/>
                <w:color w:val="000000" w:themeColor="text1"/>
                <w:sz w:val="24"/>
                <w:szCs w:val="24"/>
              </w:rPr>
              <w:t>Meghívott oktató:</w:t>
            </w:r>
          </w:p>
          <w:p w14:paraId="09F8C61E" w14:textId="77777777" w:rsidR="008A5719" w:rsidRPr="00AA3555" w:rsidRDefault="008A5719" w:rsidP="00135E5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A3555">
              <w:rPr>
                <w:bCs/>
                <w:color w:val="000000" w:themeColor="text1"/>
                <w:sz w:val="24"/>
                <w:szCs w:val="24"/>
              </w:rPr>
              <w:t>Dr. Riczu Péter</w:t>
            </w:r>
          </w:p>
          <w:p w14:paraId="27D52ACA" w14:textId="77777777" w:rsidR="008A5719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37D76292" w14:textId="77777777" w:rsidR="008A5719" w:rsidRPr="00AA3555" w:rsidRDefault="008A5719" w:rsidP="00135E5B">
            <w:pPr>
              <w:rPr>
                <w:color w:val="000000" w:themeColor="text1"/>
                <w:sz w:val="24"/>
                <w:szCs w:val="24"/>
              </w:rPr>
            </w:pPr>
          </w:p>
          <w:p w14:paraId="5CED570D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Helyszín:</w:t>
            </w:r>
          </w:p>
          <w:p w14:paraId="183169AA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 xml:space="preserve">DE MÉK </w:t>
            </w:r>
          </w:p>
          <w:p w14:paraId="3AAF4D5D" w14:textId="77777777" w:rsidR="008A5719" w:rsidRPr="00AA3555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>N épület</w:t>
            </w:r>
          </w:p>
          <w:p w14:paraId="7237C1DF" w14:textId="77777777" w:rsidR="008A5719" w:rsidRPr="008F5D3D" w:rsidRDefault="008A5719" w:rsidP="00135E5B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2820" w:type="dxa"/>
          </w:tcPr>
          <w:p w14:paraId="60158717" w14:textId="77777777" w:rsidR="008A5719" w:rsidRPr="009A3617" w:rsidRDefault="008A5719" w:rsidP="00135E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A3617">
              <w:rPr>
                <w:b/>
                <w:color w:val="000000" w:themeColor="text1"/>
                <w:sz w:val="24"/>
                <w:szCs w:val="24"/>
              </w:rPr>
              <w:t>Geoinformációs és távérzékelési rendszerek</w:t>
            </w:r>
          </w:p>
          <w:p w14:paraId="34EC5998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A35E6B2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A3617">
              <w:rPr>
                <w:color w:val="000000" w:themeColor="text1"/>
                <w:sz w:val="24"/>
                <w:szCs w:val="24"/>
              </w:rPr>
              <w:t>13.00-1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9A3617">
              <w:rPr>
                <w:color w:val="000000" w:themeColor="text1"/>
                <w:sz w:val="24"/>
                <w:szCs w:val="24"/>
              </w:rPr>
              <w:t xml:space="preserve">.50 </w:t>
            </w:r>
          </w:p>
          <w:p w14:paraId="30E029A2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A3617">
              <w:rPr>
                <w:color w:val="000000" w:themeColor="text1"/>
                <w:sz w:val="24"/>
                <w:szCs w:val="24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>4</w:t>
            </w:r>
            <w:r w:rsidRPr="009A3617">
              <w:rPr>
                <w:color w:val="000000" w:themeColor="text1"/>
                <w:sz w:val="24"/>
                <w:szCs w:val="24"/>
              </w:rPr>
              <w:t xml:space="preserve"> óra)</w:t>
            </w:r>
          </w:p>
          <w:p w14:paraId="22AA0611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FB78853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EF5C34C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A3617">
              <w:rPr>
                <w:color w:val="000000" w:themeColor="text1"/>
                <w:sz w:val="24"/>
                <w:szCs w:val="24"/>
              </w:rPr>
              <w:t>Dr. Tamás János</w:t>
            </w:r>
          </w:p>
          <w:p w14:paraId="65523112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D316020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A416446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A3617">
              <w:rPr>
                <w:color w:val="000000" w:themeColor="text1"/>
                <w:sz w:val="24"/>
                <w:szCs w:val="24"/>
              </w:rPr>
              <w:t>Helyszín:</w:t>
            </w:r>
          </w:p>
          <w:p w14:paraId="09B09133" w14:textId="77777777" w:rsidR="008A5719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3555">
              <w:rPr>
                <w:color w:val="000000" w:themeColor="text1"/>
                <w:sz w:val="24"/>
                <w:szCs w:val="24"/>
              </w:rPr>
              <w:t xml:space="preserve">DE MÉK </w:t>
            </w:r>
          </w:p>
          <w:p w14:paraId="55BEF4BE" w14:textId="77777777" w:rsidR="008A5719" w:rsidRPr="009A3617" w:rsidRDefault="008A5719" w:rsidP="00135E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A3617">
              <w:rPr>
                <w:color w:val="000000" w:themeColor="text1"/>
                <w:sz w:val="24"/>
                <w:szCs w:val="24"/>
              </w:rPr>
              <w:t>N épület 15-ös terem</w:t>
            </w:r>
          </w:p>
          <w:p w14:paraId="19C0051A" w14:textId="77777777" w:rsidR="008A5719" w:rsidRPr="00CD3674" w:rsidRDefault="008A5719" w:rsidP="00135E5B">
            <w:pPr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2641" w:type="dxa"/>
            <w:vMerge/>
          </w:tcPr>
          <w:p w14:paraId="76907562" w14:textId="77777777" w:rsidR="008A5719" w:rsidRPr="00230D5B" w:rsidRDefault="008A5719" w:rsidP="00135E5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14:paraId="7247A4A5" w14:textId="77777777" w:rsidR="008A5719" w:rsidRDefault="008A5719" w:rsidP="003E5AEA">
      <w:pPr>
        <w:spacing w:after="160" w:line="259" w:lineRule="auto"/>
      </w:pPr>
    </w:p>
    <w:sectPr w:rsidR="008A5719" w:rsidSect="00A12FE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B35701"/>
    <w:multiLevelType w:val="multilevel"/>
    <w:tmpl w:val="F1EC95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E44B3"/>
    <w:multiLevelType w:val="hybridMultilevel"/>
    <w:tmpl w:val="C08427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759FF"/>
    <w:multiLevelType w:val="hybridMultilevel"/>
    <w:tmpl w:val="C89CB95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AF5959"/>
    <w:multiLevelType w:val="hybridMultilevel"/>
    <w:tmpl w:val="E4FEA7E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E7BEF"/>
    <w:multiLevelType w:val="multilevel"/>
    <w:tmpl w:val="8FD6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DE71B6"/>
    <w:multiLevelType w:val="hybridMultilevel"/>
    <w:tmpl w:val="45C0461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B23D7A"/>
    <w:multiLevelType w:val="hybridMultilevel"/>
    <w:tmpl w:val="C08427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4220170">
    <w:abstractNumId w:val="0"/>
  </w:num>
  <w:num w:numId="2" w16cid:durableId="1197698020">
    <w:abstractNumId w:val="3"/>
  </w:num>
  <w:num w:numId="3" w16cid:durableId="303967097">
    <w:abstractNumId w:val="6"/>
  </w:num>
  <w:num w:numId="4" w16cid:durableId="1602834709">
    <w:abstractNumId w:val="1"/>
  </w:num>
  <w:num w:numId="5" w16cid:durableId="784621874">
    <w:abstractNumId w:val="2"/>
  </w:num>
  <w:num w:numId="6" w16cid:durableId="565995936">
    <w:abstractNumId w:val="5"/>
  </w:num>
  <w:num w:numId="7" w16cid:durableId="46262428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607"/>
    <w:rsid w:val="000028E6"/>
    <w:rsid w:val="000063AD"/>
    <w:rsid w:val="000073F6"/>
    <w:rsid w:val="00007AC6"/>
    <w:rsid w:val="00010B43"/>
    <w:rsid w:val="00021EB6"/>
    <w:rsid w:val="00026501"/>
    <w:rsid w:val="00027260"/>
    <w:rsid w:val="00032B78"/>
    <w:rsid w:val="00035E23"/>
    <w:rsid w:val="00041E03"/>
    <w:rsid w:val="0004215F"/>
    <w:rsid w:val="00054208"/>
    <w:rsid w:val="00061FAE"/>
    <w:rsid w:val="000651F3"/>
    <w:rsid w:val="00081CBD"/>
    <w:rsid w:val="000A1D59"/>
    <w:rsid w:val="000A3E36"/>
    <w:rsid w:val="000B036A"/>
    <w:rsid w:val="000B435C"/>
    <w:rsid w:val="000B598B"/>
    <w:rsid w:val="000D028A"/>
    <w:rsid w:val="000D0B35"/>
    <w:rsid w:val="000D1003"/>
    <w:rsid w:val="000F1D29"/>
    <w:rsid w:val="000F2B67"/>
    <w:rsid w:val="00102482"/>
    <w:rsid w:val="00111FD5"/>
    <w:rsid w:val="00113FA3"/>
    <w:rsid w:val="00115E9E"/>
    <w:rsid w:val="00116C3F"/>
    <w:rsid w:val="00117742"/>
    <w:rsid w:val="0012311A"/>
    <w:rsid w:val="00126C31"/>
    <w:rsid w:val="00127EFB"/>
    <w:rsid w:val="00134E6D"/>
    <w:rsid w:val="001367BC"/>
    <w:rsid w:val="00143ACC"/>
    <w:rsid w:val="00153D8E"/>
    <w:rsid w:val="0015719B"/>
    <w:rsid w:val="00157B57"/>
    <w:rsid w:val="00160AE5"/>
    <w:rsid w:val="00163763"/>
    <w:rsid w:val="00164A68"/>
    <w:rsid w:val="00181685"/>
    <w:rsid w:val="001841DC"/>
    <w:rsid w:val="00185ABC"/>
    <w:rsid w:val="0019193F"/>
    <w:rsid w:val="00192F33"/>
    <w:rsid w:val="001A3941"/>
    <w:rsid w:val="001A3DA1"/>
    <w:rsid w:val="001A636E"/>
    <w:rsid w:val="001B3979"/>
    <w:rsid w:val="001B5BFE"/>
    <w:rsid w:val="001B6ECC"/>
    <w:rsid w:val="001B75BC"/>
    <w:rsid w:val="001C655B"/>
    <w:rsid w:val="001D1D0B"/>
    <w:rsid w:val="001F0117"/>
    <w:rsid w:val="001F0961"/>
    <w:rsid w:val="001F19A3"/>
    <w:rsid w:val="001F1F6A"/>
    <w:rsid w:val="001F2715"/>
    <w:rsid w:val="001F3B69"/>
    <w:rsid w:val="002056CF"/>
    <w:rsid w:val="0020737D"/>
    <w:rsid w:val="00211499"/>
    <w:rsid w:val="00213684"/>
    <w:rsid w:val="00213759"/>
    <w:rsid w:val="00230C5E"/>
    <w:rsid w:val="00230D5B"/>
    <w:rsid w:val="002334ED"/>
    <w:rsid w:val="00241862"/>
    <w:rsid w:val="00241F0F"/>
    <w:rsid w:val="00241F66"/>
    <w:rsid w:val="00255CFF"/>
    <w:rsid w:val="00271621"/>
    <w:rsid w:val="00271C5D"/>
    <w:rsid w:val="00275A05"/>
    <w:rsid w:val="002806AB"/>
    <w:rsid w:val="002812C3"/>
    <w:rsid w:val="002827A0"/>
    <w:rsid w:val="00287041"/>
    <w:rsid w:val="00287058"/>
    <w:rsid w:val="00290184"/>
    <w:rsid w:val="00295724"/>
    <w:rsid w:val="002979B6"/>
    <w:rsid w:val="002A4252"/>
    <w:rsid w:val="002A5C12"/>
    <w:rsid w:val="002A65A1"/>
    <w:rsid w:val="002B099E"/>
    <w:rsid w:val="002B4169"/>
    <w:rsid w:val="002C2200"/>
    <w:rsid w:val="002C33F4"/>
    <w:rsid w:val="002C405A"/>
    <w:rsid w:val="002C474B"/>
    <w:rsid w:val="002D15C1"/>
    <w:rsid w:val="002D2BE6"/>
    <w:rsid w:val="002D7EB8"/>
    <w:rsid w:val="002E01DA"/>
    <w:rsid w:val="002E3534"/>
    <w:rsid w:val="002E5FC9"/>
    <w:rsid w:val="00301A28"/>
    <w:rsid w:val="00302339"/>
    <w:rsid w:val="0030244B"/>
    <w:rsid w:val="00302A40"/>
    <w:rsid w:val="00305B57"/>
    <w:rsid w:val="003305A3"/>
    <w:rsid w:val="00330FD1"/>
    <w:rsid w:val="00331A78"/>
    <w:rsid w:val="00337D90"/>
    <w:rsid w:val="00346601"/>
    <w:rsid w:val="00351824"/>
    <w:rsid w:val="003607DB"/>
    <w:rsid w:val="0036388E"/>
    <w:rsid w:val="0036432F"/>
    <w:rsid w:val="0036450E"/>
    <w:rsid w:val="00382C11"/>
    <w:rsid w:val="00391B86"/>
    <w:rsid w:val="0039241B"/>
    <w:rsid w:val="00394586"/>
    <w:rsid w:val="00397B2F"/>
    <w:rsid w:val="003A2661"/>
    <w:rsid w:val="003A3D1E"/>
    <w:rsid w:val="003A7E64"/>
    <w:rsid w:val="003B12F9"/>
    <w:rsid w:val="003B419B"/>
    <w:rsid w:val="003C2743"/>
    <w:rsid w:val="003C4376"/>
    <w:rsid w:val="003C6334"/>
    <w:rsid w:val="003E5AEA"/>
    <w:rsid w:val="003E5D7A"/>
    <w:rsid w:val="003E7C34"/>
    <w:rsid w:val="003F4BA2"/>
    <w:rsid w:val="003F4C56"/>
    <w:rsid w:val="00402EA0"/>
    <w:rsid w:val="00404E43"/>
    <w:rsid w:val="00407695"/>
    <w:rsid w:val="00414372"/>
    <w:rsid w:val="004144BB"/>
    <w:rsid w:val="00430669"/>
    <w:rsid w:val="00440A77"/>
    <w:rsid w:val="004428BA"/>
    <w:rsid w:val="004434D2"/>
    <w:rsid w:val="00443EAB"/>
    <w:rsid w:val="00445059"/>
    <w:rsid w:val="00453173"/>
    <w:rsid w:val="004534FB"/>
    <w:rsid w:val="00463CFC"/>
    <w:rsid w:val="00464B2F"/>
    <w:rsid w:val="004665F2"/>
    <w:rsid w:val="0047780B"/>
    <w:rsid w:val="00481442"/>
    <w:rsid w:val="00483AC3"/>
    <w:rsid w:val="0049142B"/>
    <w:rsid w:val="00491945"/>
    <w:rsid w:val="004A1722"/>
    <w:rsid w:val="004A34D4"/>
    <w:rsid w:val="004B0204"/>
    <w:rsid w:val="004B4E5C"/>
    <w:rsid w:val="004C21BC"/>
    <w:rsid w:val="004D1BF3"/>
    <w:rsid w:val="004D1CC6"/>
    <w:rsid w:val="004D409E"/>
    <w:rsid w:val="004D59FE"/>
    <w:rsid w:val="004E271A"/>
    <w:rsid w:val="004E5242"/>
    <w:rsid w:val="004F3FDF"/>
    <w:rsid w:val="004F4BE0"/>
    <w:rsid w:val="004F7856"/>
    <w:rsid w:val="005027E2"/>
    <w:rsid w:val="00503DC8"/>
    <w:rsid w:val="00506279"/>
    <w:rsid w:val="005107F8"/>
    <w:rsid w:val="005209E9"/>
    <w:rsid w:val="00542ED8"/>
    <w:rsid w:val="00546DB2"/>
    <w:rsid w:val="00547CC4"/>
    <w:rsid w:val="00556230"/>
    <w:rsid w:val="005605FB"/>
    <w:rsid w:val="00561EE6"/>
    <w:rsid w:val="00564C7A"/>
    <w:rsid w:val="00565E81"/>
    <w:rsid w:val="005744C6"/>
    <w:rsid w:val="00581256"/>
    <w:rsid w:val="00581B8B"/>
    <w:rsid w:val="00581F34"/>
    <w:rsid w:val="00584188"/>
    <w:rsid w:val="005877C2"/>
    <w:rsid w:val="005A44EF"/>
    <w:rsid w:val="005B07B0"/>
    <w:rsid w:val="005B091D"/>
    <w:rsid w:val="005B4569"/>
    <w:rsid w:val="005B53F0"/>
    <w:rsid w:val="005B6E6A"/>
    <w:rsid w:val="005C0B3B"/>
    <w:rsid w:val="005C1EA4"/>
    <w:rsid w:val="005C395F"/>
    <w:rsid w:val="005C5609"/>
    <w:rsid w:val="005D0B6C"/>
    <w:rsid w:val="005D3ED5"/>
    <w:rsid w:val="005D61E4"/>
    <w:rsid w:val="005F056D"/>
    <w:rsid w:val="005F6F5F"/>
    <w:rsid w:val="005F7B7A"/>
    <w:rsid w:val="0060125C"/>
    <w:rsid w:val="00604058"/>
    <w:rsid w:val="00610730"/>
    <w:rsid w:val="006136E7"/>
    <w:rsid w:val="00617EB0"/>
    <w:rsid w:val="00623AF3"/>
    <w:rsid w:val="006249B8"/>
    <w:rsid w:val="006276A8"/>
    <w:rsid w:val="00630C37"/>
    <w:rsid w:val="0063112B"/>
    <w:rsid w:val="0063130B"/>
    <w:rsid w:val="00633E03"/>
    <w:rsid w:val="006475E1"/>
    <w:rsid w:val="0065265C"/>
    <w:rsid w:val="0065310C"/>
    <w:rsid w:val="00653400"/>
    <w:rsid w:val="006549E3"/>
    <w:rsid w:val="00656BEB"/>
    <w:rsid w:val="0066703F"/>
    <w:rsid w:val="00670A5B"/>
    <w:rsid w:val="006717DE"/>
    <w:rsid w:val="00671C60"/>
    <w:rsid w:val="0067540B"/>
    <w:rsid w:val="00677F67"/>
    <w:rsid w:val="00683400"/>
    <w:rsid w:val="0068381B"/>
    <w:rsid w:val="006A1104"/>
    <w:rsid w:val="006A149B"/>
    <w:rsid w:val="006B0E3F"/>
    <w:rsid w:val="006B65A3"/>
    <w:rsid w:val="006B7F70"/>
    <w:rsid w:val="006E009E"/>
    <w:rsid w:val="006E1913"/>
    <w:rsid w:val="006E3A78"/>
    <w:rsid w:val="006E4CF1"/>
    <w:rsid w:val="006F0053"/>
    <w:rsid w:val="006F4061"/>
    <w:rsid w:val="006F67E2"/>
    <w:rsid w:val="00700C49"/>
    <w:rsid w:val="00712DBD"/>
    <w:rsid w:val="00726256"/>
    <w:rsid w:val="00734C08"/>
    <w:rsid w:val="007454D4"/>
    <w:rsid w:val="00755AEA"/>
    <w:rsid w:val="00762607"/>
    <w:rsid w:val="00765A50"/>
    <w:rsid w:val="00773921"/>
    <w:rsid w:val="00774887"/>
    <w:rsid w:val="0077579D"/>
    <w:rsid w:val="00776737"/>
    <w:rsid w:val="00776D4D"/>
    <w:rsid w:val="00780C9E"/>
    <w:rsid w:val="007831BD"/>
    <w:rsid w:val="0078495C"/>
    <w:rsid w:val="007855E1"/>
    <w:rsid w:val="007D06EA"/>
    <w:rsid w:val="007D2EA3"/>
    <w:rsid w:val="007D364B"/>
    <w:rsid w:val="007D7168"/>
    <w:rsid w:val="007E04F2"/>
    <w:rsid w:val="007E47DF"/>
    <w:rsid w:val="007E65A1"/>
    <w:rsid w:val="007F177A"/>
    <w:rsid w:val="0080097C"/>
    <w:rsid w:val="00806523"/>
    <w:rsid w:val="0081646B"/>
    <w:rsid w:val="0082327A"/>
    <w:rsid w:val="00825FD5"/>
    <w:rsid w:val="0083353F"/>
    <w:rsid w:val="00836942"/>
    <w:rsid w:val="00841926"/>
    <w:rsid w:val="008477F7"/>
    <w:rsid w:val="0086087F"/>
    <w:rsid w:val="00862D5A"/>
    <w:rsid w:val="00863973"/>
    <w:rsid w:val="00866945"/>
    <w:rsid w:val="00871FFE"/>
    <w:rsid w:val="0087326D"/>
    <w:rsid w:val="008747AC"/>
    <w:rsid w:val="00875082"/>
    <w:rsid w:val="00882F8F"/>
    <w:rsid w:val="00885CEE"/>
    <w:rsid w:val="00893C2F"/>
    <w:rsid w:val="008958FE"/>
    <w:rsid w:val="008A5719"/>
    <w:rsid w:val="008A5EEE"/>
    <w:rsid w:val="008B1177"/>
    <w:rsid w:val="008B16D5"/>
    <w:rsid w:val="008B509B"/>
    <w:rsid w:val="008B577F"/>
    <w:rsid w:val="008C02C1"/>
    <w:rsid w:val="008C184D"/>
    <w:rsid w:val="008C53E4"/>
    <w:rsid w:val="008C61F1"/>
    <w:rsid w:val="008C77CA"/>
    <w:rsid w:val="008E09FC"/>
    <w:rsid w:val="008E0F81"/>
    <w:rsid w:val="008E3F8C"/>
    <w:rsid w:val="008E6616"/>
    <w:rsid w:val="008F0BA8"/>
    <w:rsid w:val="008F55C7"/>
    <w:rsid w:val="008F5D3D"/>
    <w:rsid w:val="008F60C7"/>
    <w:rsid w:val="00900E60"/>
    <w:rsid w:val="00903719"/>
    <w:rsid w:val="00903C69"/>
    <w:rsid w:val="009067B3"/>
    <w:rsid w:val="00913C81"/>
    <w:rsid w:val="00915463"/>
    <w:rsid w:val="00916BB6"/>
    <w:rsid w:val="00926185"/>
    <w:rsid w:val="00946A26"/>
    <w:rsid w:val="00957ABB"/>
    <w:rsid w:val="009601AE"/>
    <w:rsid w:val="0098144B"/>
    <w:rsid w:val="00982EDF"/>
    <w:rsid w:val="00987EE3"/>
    <w:rsid w:val="00990310"/>
    <w:rsid w:val="009923B6"/>
    <w:rsid w:val="00994D76"/>
    <w:rsid w:val="00997D59"/>
    <w:rsid w:val="009A3617"/>
    <w:rsid w:val="009A445D"/>
    <w:rsid w:val="009B01BB"/>
    <w:rsid w:val="009B212F"/>
    <w:rsid w:val="009B3AFA"/>
    <w:rsid w:val="009B5CEC"/>
    <w:rsid w:val="009B7045"/>
    <w:rsid w:val="009C393C"/>
    <w:rsid w:val="009C66FD"/>
    <w:rsid w:val="009D2922"/>
    <w:rsid w:val="009E254C"/>
    <w:rsid w:val="009E3A23"/>
    <w:rsid w:val="009E40C0"/>
    <w:rsid w:val="009E6C44"/>
    <w:rsid w:val="009F4426"/>
    <w:rsid w:val="00A12FE1"/>
    <w:rsid w:val="00A14D79"/>
    <w:rsid w:val="00A20005"/>
    <w:rsid w:val="00A22EF0"/>
    <w:rsid w:val="00A23B68"/>
    <w:rsid w:val="00A30E5D"/>
    <w:rsid w:val="00A31707"/>
    <w:rsid w:val="00A33C92"/>
    <w:rsid w:val="00A54000"/>
    <w:rsid w:val="00A540BF"/>
    <w:rsid w:val="00A63B01"/>
    <w:rsid w:val="00A64B00"/>
    <w:rsid w:val="00A6669F"/>
    <w:rsid w:val="00A73112"/>
    <w:rsid w:val="00A750B0"/>
    <w:rsid w:val="00A76313"/>
    <w:rsid w:val="00A76C0B"/>
    <w:rsid w:val="00A77954"/>
    <w:rsid w:val="00A80312"/>
    <w:rsid w:val="00A80DF8"/>
    <w:rsid w:val="00A92B55"/>
    <w:rsid w:val="00A94E54"/>
    <w:rsid w:val="00AA3555"/>
    <w:rsid w:val="00AA3F54"/>
    <w:rsid w:val="00AA6584"/>
    <w:rsid w:val="00AB4212"/>
    <w:rsid w:val="00AB44EA"/>
    <w:rsid w:val="00AC2B72"/>
    <w:rsid w:val="00AC78BE"/>
    <w:rsid w:val="00AD3FBD"/>
    <w:rsid w:val="00AD670F"/>
    <w:rsid w:val="00AF2D8C"/>
    <w:rsid w:val="00AF36C9"/>
    <w:rsid w:val="00AF59E3"/>
    <w:rsid w:val="00AF6EB0"/>
    <w:rsid w:val="00B07145"/>
    <w:rsid w:val="00B12424"/>
    <w:rsid w:val="00B14F76"/>
    <w:rsid w:val="00B23311"/>
    <w:rsid w:val="00B3116F"/>
    <w:rsid w:val="00B35BF8"/>
    <w:rsid w:val="00B35CBC"/>
    <w:rsid w:val="00B51510"/>
    <w:rsid w:val="00B66CF5"/>
    <w:rsid w:val="00B73090"/>
    <w:rsid w:val="00B766E2"/>
    <w:rsid w:val="00B80959"/>
    <w:rsid w:val="00B831C6"/>
    <w:rsid w:val="00B843DD"/>
    <w:rsid w:val="00B90C36"/>
    <w:rsid w:val="00B9187A"/>
    <w:rsid w:val="00B9538B"/>
    <w:rsid w:val="00BA18FB"/>
    <w:rsid w:val="00BA1E0A"/>
    <w:rsid w:val="00BA4074"/>
    <w:rsid w:val="00BA5417"/>
    <w:rsid w:val="00BB202E"/>
    <w:rsid w:val="00BC7334"/>
    <w:rsid w:val="00BD063E"/>
    <w:rsid w:val="00BD1FAF"/>
    <w:rsid w:val="00BD399C"/>
    <w:rsid w:val="00BD7E9A"/>
    <w:rsid w:val="00BD7EDF"/>
    <w:rsid w:val="00BE0C88"/>
    <w:rsid w:val="00BE0FCF"/>
    <w:rsid w:val="00BE28CE"/>
    <w:rsid w:val="00BE6118"/>
    <w:rsid w:val="00BF039F"/>
    <w:rsid w:val="00BF12D8"/>
    <w:rsid w:val="00BF53D5"/>
    <w:rsid w:val="00C11C91"/>
    <w:rsid w:val="00C12AEE"/>
    <w:rsid w:val="00C1459B"/>
    <w:rsid w:val="00C16CC5"/>
    <w:rsid w:val="00C226CB"/>
    <w:rsid w:val="00C240C6"/>
    <w:rsid w:val="00C303D0"/>
    <w:rsid w:val="00C32B1F"/>
    <w:rsid w:val="00C344DA"/>
    <w:rsid w:val="00C361C0"/>
    <w:rsid w:val="00C40102"/>
    <w:rsid w:val="00C4379F"/>
    <w:rsid w:val="00C44A00"/>
    <w:rsid w:val="00C51474"/>
    <w:rsid w:val="00C65CC9"/>
    <w:rsid w:val="00C6784C"/>
    <w:rsid w:val="00C76C4D"/>
    <w:rsid w:val="00C90670"/>
    <w:rsid w:val="00C92249"/>
    <w:rsid w:val="00C93172"/>
    <w:rsid w:val="00C979B1"/>
    <w:rsid w:val="00CA261D"/>
    <w:rsid w:val="00CA7FDD"/>
    <w:rsid w:val="00CB1728"/>
    <w:rsid w:val="00CB59AF"/>
    <w:rsid w:val="00CB65BC"/>
    <w:rsid w:val="00CB690B"/>
    <w:rsid w:val="00CD2579"/>
    <w:rsid w:val="00CD3674"/>
    <w:rsid w:val="00CD612B"/>
    <w:rsid w:val="00CD6382"/>
    <w:rsid w:val="00CE0150"/>
    <w:rsid w:val="00CE1927"/>
    <w:rsid w:val="00CE4786"/>
    <w:rsid w:val="00CE5939"/>
    <w:rsid w:val="00CE7936"/>
    <w:rsid w:val="00CF6DC0"/>
    <w:rsid w:val="00D02FB9"/>
    <w:rsid w:val="00D0633D"/>
    <w:rsid w:val="00D06F60"/>
    <w:rsid w:val="00D2293E"/>
    <w:rsid w:val="00D22CD7"/>
    <w:rsid w:val="00D22E2E"/>
    <w:rsid w:val="00D251D3"/>
    <w:rsid w:val="00D31E8D"/>
    <w:rsid w:val="00D32677"/>
    <w:rsid w:val="00D34A0C"/>
    <w:rsid w:val="00D45C9B"/>
    <w:rsid w:val="00D46DDA"/>
    <w:rsid w:val="00D47BC0"/>
    <w:rsid w:val="00D51B53"/>
    <w:rsid w:val="00D5494C"/>
    <w:rsid w:val="00D5531D"/>
    <w:rsid w:val="00D57DB6"/>
    <w:rsid w:val="00D645E6"/>
    <w:rsid w:val="00D6624F"/>
    <w:rsid w:val="00D749A8"/>
    <w:rsid w:val="00D8626E"/>
    <w:rsid w:val="00D86D44"/>
    <w:rsid w:val="00D916C2"/>
    <w:rsid w:val="00D91720"/>
    <w:rsid w:val="00D92F24"/>
    <w:rsid w:val="00D93F97"/>
    <w:rsid w:val="00D9571C"/>
    <w:rsid w:val="00D95944"/>
    <w:rsid w:val="00DA4347"/>
    <w:rsid w:val="00DB3EB8"/>
    <w:rsid w:val="00DB7D4C"/>
    <w:rsid w:val="00DC0A17"/>
    <w:rsid w:val="00DC2172"/>
    <w:rsid w:val="00DC2B29"/>
    <w:rsid w:val="00DC4ED9"/>
    <w:rsid w:val="00DC5B7A"/>
    <w:rsid w:val="00DE36FD"/>
    <w:rsid w:val="00DE59CB"/>
    <w:rsid w:val="00DE7F3F"/>
    <w:rsid w:val="00DF030F"/>
    <w:rsid w:val="00DF14FA"/>
    <w:rsid w:val="00DF44C4"/>
    <w:rsid w:val="00DF4940"/>
    <w:rsid w:val="00E01FEF"/>
    <w:rsid w:val="00E02960"/>
    <w:rsid w:val="00E07449"/>
    <w:rsid w:val="00E108B8"/>
    <w:rsid w:val="00E127E2"/>
    <w:rsid w:val="00E13786"/>
    <w:rsid w:val="00E242C0"/>
    <w:rsid w:val="00E26A74"/>
    <w:rsid w:val="00E316A0"/>
    <w:rsid w:val="00E33D2B"/>
    <w:rsid w:val="00E34D72"/>
    <w:rsid w:val="00E35DDE"/>
    <w:rsid w:val="00E41578"/>
    <w:rsid w:val="00E42766"/>
    <w:rsid w:val="00E46230"/>
    <w:rsid w:val="00E52E70"/>
    <w:rsid w:val="00E53E5E"/>
    <w:rsid w:val="00E566CC"/>
    <w:rsid w:val="00E62809"/>
    <w:rsid w:val="00E71206"/>
    <w:rsid w:val="00E720C4"/>
    <w:rsid w:val="00E73E38"/>
    <w:rsid w:val="00E7776A"/>
    <w:rsid w:val="00E82906"/>
    <w:rsid w:val="00E83189"/>
    <w:rsid w:val="00E8377D"/>
    <w:rsid w:val="00E849DC"/>
    <w:rsid w:val="00E85F99"/>
    <w:rsid w:val="00E907AB"/>
    <w:rsid w:val="00E9506D"/>
    <w:rsid w:val="00E95F19"/>
    <w:rsid w:val="00E9695A"/>
    <w:rsid w:val="00EA66E1"/>
    <w:rsid w:val="00EB017B"/>
    <w:rsid w:val="00EB23DF"/>
    <w:rsid w:val="00EB28B3"/>
    <w:rsid w:val="00EC3996"/>
    <w:rsid w:val="00EC3AE9"/>
    <w:rsid w:val="00EC4468"/>
    <w:rsid w:val="00EC4C0E"/>
    <w:rsid w:val="00EC5ACF"/>
    <w:rsid w:val="00ED29A5"/>
    <w:rsid w:val="00EE064D"/>
    <w:rsid w:val="00EF24BE"/>
    <w:rsid w:val="00EF7F46"/>
    <w:rsid w:val="00F113BE"/>
    <w:rsid w:val="00F12965"/>
    <w:rsid w:val="00F146CC"/>
    <w:rsid w:val="00F152C6"/>
    <w:rsid w:val="00F2490F"/>
    <w:rsid w:val="00F2534D"/>
    <w:rsid w:val="00F27FAA"/>
    <w:rsid w:val="00F36773"/>
    <w:rsid w:val="00F47966"/>
    <w:rsid w:val="00F52702"/>
    <w:rsid w:val="00F53B28"/>
    <w:rsid w:val="00F53DF0"/>
    <w:rsid w:val="00F552C5"/>
    <w:rsid w:val="00F572DA"/>
    <w:rsid w:val="00F63859"/>
    <w:rsid w:val="00F63F8C"/>
    <w:rsid w:val="00F827AE"/>
    <w:rsid w:val="00F91314"/>
    <w:rsid w:val="00FA1A10"/>
    <w:rsid w:val="00FA1B37"/>
    <w:rsid w:val="00FB56BB"/>
    <w:rsid w:val="00FD3B8B"/>
    <w:rsid w:val="00FD5786"/>
    <w:rsid w:val="00FE0AA3"/>
    <w:rsid w:val="00FE4826"/>
    <w:rsid w:val="00FF06D7"/>
    <w:rsid w:val="00FF0E1C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89ABA"/>
  <w15:chartTrackingRefBased/>
  <w15:docId w15:val="{16EFFD29-94AE-824A-B0CE-CD8D4CF7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4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CE4786"/>
    <w:pPr>
      <w:ind w:left="720"/>
      <w:contextualSpacing/>
    </w:pPr>
  </w:style>
  <w:style w:type="table" w:styleId="Rcsostblzat">
    <w:name w:val="Table Grid"/>
    <w:basedOn w:val="Normltblzat"/>
    <w:uiPriority w:val="59"/>
    <w:rsid w:val="00CE478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E192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1927"/>
    <w:rPr>
      <w:rFonts w:ascii="Segoe UI" w:eastAsia="Times New Roman" w:hAnsi="Segoe UI" w:cs="Segoe UI"/>
      <w:sz w:val="18"/>
      <w:szCs w:val="1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73E3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4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rratonyitamas/Desktop/_II%20fe&#769;le&#769;v_Preci&#769;zio&#769;s%20szakme&#769;rno&#776;k_2021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6A0BCB-C3DE-6941-9194-B1149E7F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_II félév_Precíziós szakmérnök_2021.dotx</Template>
  <TotalTime>2</TotalTime>
  <Pages>1</Pages>
  <Words>108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Dr Rátonyi</dc:creator>
  <cp:keywords/>
  <dc:description/>
  <cp:lastModifiedBy>Dr. Rátonyi Tamás</cp:lastModifiedBy>
  <cp:revision>4</cp:revision>
  <cp:lastPrinted>2019-03-04T10:28:00Z</cp:lastPrinted>
  <dcterms:created xsi:type="dcterms:W3CDTF">2026-08-31T19:03:00Z</dcterms:created>
  <dcterms:modified xsi:type="dcterms:W3CDTF">2026-09-02T14:53:00Z</dcterms:modified>
</cp:coreProperties>
</file>